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45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8"/>
        <w:gridCol w:w="6237"/>
      </w:tblGrid>
      <w:tr w:rsidR="00CC698A" w:rsidTr="00232A53">
        <w:trPr>
          <w:cantSplit/>
          <w:trHeight w:val="71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bookmarkStart w:id="0" w:name="_GoBack"/>
          <w:bookmarkEnd w:id="0"/>
          <w:p w:rsidR="00FF5E4A" w:rsidRDefault="00FF5E4A">
            <w:pPr>
              <w:pStyle w:val="Letterhead"/>
              <w:ind w:firstLine="342"/>
              <w:jc w:val="both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599E97" wp14:editId="7825E4BD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128905</wp:posOffset>
                      </wp:positionV>
                      <wp:extent cx="752475" cy="885825"/>
                      <wp:effectExtent l="0" t="0" r="9525" b="952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2475" cy="885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F5E4A" w:rsidRDefault="00FF5E4A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76831DAE" wp14:editId="1F169107">
                                        <wp:extent cx="563245" cy="563245"/>
                                        <wp:effectExtent l="0" t="0" r="8255" b="8255"/>
                                        <wp:docPr id="16" name="Picture 1" descr="http://www.mypanyard.co.uk/resources/F+Lornshill+Academy+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http://www.mypanyard.co.uk/resources/F+Lornshill+Academy+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63245" cy="5632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599E9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5.25pt;margin-top:10.15pt;width:59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" fillcolor="white [3201]" stroked="f" strokeweight=".5pt">
                      <v:textbox>
                        <w:txbxContent>
                          <w:p w:rsidR="00FF5E4A" w:rsidRDefault="00FF5E4A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6831DAE" wp14:editId="1F169107">
                                  <wp:extent cx="563245" cy="563245"/>
                                  <wp:effectExtent l="0" t="0" r="8255" b="8255"/>
                                  <wp:docPr id="16" name="Picture 1" descr="http://www.mypanyard.co.uk/resources/F+Lornshill+Academy+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mypanyard.co.uk/resources/F+Lornshill+Academy+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245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               </w:t>
            </w:r>
          </w:p>
          <w:p w:rsidR="00FF5E4A" w:rsidRPr="00640709" w:rsidRDefault="00FF5E4A" w:rsidP="00FF5E4A">
            <w:pPr>
              <w:rPr>
                <w:rFonts w:ascii="Garamond" w:hAnsi="Garamond"/>
                <w:b/>
                <w:sz w:val="32"/>
                <w:szCs w:val="32"/>
              </w:rPr>
            </w:pPr>
            <w:r>
              <w:t xml:space="preserve">                    </w:t>
            </w:r>
            <w:r w:rsidRPr="00640709">
              <w:rPr>
                <w:rFonts w:ascii="Garamond" w:hAnsi="Garamond"/>
                <w:b/>
                <w:sz w:val="32"/>
                <w:szCs w:val="32"/>
              </w:rPr>
              <w:t>Lornshill</w:t>
            </w:r>
          </w:p>
          <w:p w:rsidR="00FF5E4A" w:rsidRPr="00640709" w:rsidRDefault="00FF5E4A" w:rsidP="00FF5E4A">
            <w:pPr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     </w:t>
            </w:r>
            <w:r w:rsidRPr="00640709">
              <w:rPr>
                <w:rFonts w:ascii="Garamond" w:hAnsi="Garamond"/>
                <w:b/>
                <w:sz w:val="32"/>
                <w:szCs w:val="32"/>
              </w:rPr>
              <w:t>Academy</w:t>
            </w:r>
          </w:p>
          <w:p w:rsidR="00CC698A" w:rsidRDefault="00CC698A" w:rsidP="00FF5E4A">
            <w:pPr>
              <w:pStyle w:val="Letterhead"/>
              <w:ind w:firstLine="342"/>
              <w:jc w:val="both"/>
            </w:pPr>
          </w:p>
        </w:tc>
        <w:tc>
          <w:tcPr>
            <w:tcW w:w="62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698A" w:rsidRDefault="008F625E">
            <w:pPr>
              <w:rPr>
                <w:b/>
              </w:rPr>
            </w:pPr>
            <w:r>
              <w:rPr>
                <w:b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129E5057" wp14:editId="5E7CC942">
                  <wp:simplePos x="0" y="0"/>
                  <wp:positionH relativeFrom="page">
                    <wp:posOffset>694055</wp:posOffset>
                  </wp:positionH>
                  <wp:positionV relativeFrom="page">
                    <wp:posOffset>79375</wp:posOffset>
                  </wp:positionV>
                  <wp:extent cx="3053080" cy="683895"/>
                  <wp:effectExtent l="0" t="0" r="0" b="1905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08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F625E" w:rsidRDefault="008F625E" w:rsidP="008F625E">
            <w:pPr>
              <w:rPr>
                <w:b/>
                <w:sz w:val="22"/>
                <w:szCs w:val="22"/>
              </w:rPr>
            </w:pPr>
          </w:p>
          <w:p w:rsidR="008F625E" w:rsidRDefault="008F625E" w:rsidP="008F625E">
            <w:pPr>
              <w:rPr>
                <w:b/>
                <w:sz w:val="22"/>
                <w:szCs w:val="22"/>
              </w:rPr>
            </w:pPr>
          </w:p>
          <w:p w:rsidR="008F625E" w:rsidRDefault="008F625E" w:rsidP="008F625E">
            <w:pPr>
              <w:rPr>
                <w:b/>
                <w:sz w:val="22"/>
                <w:szCs w:val="22"/>
              </w:rPr>
            </w:pPr>
          </w:p>
          <w:p w:rsidR="008F625E" w:rsidRDefault="008F625E" w:rsidP="008F625E">
            <w:pPr>
              <w:rPr>
                <w:b/>
                <w:sz w:val="22"/>
                <w:szCs w:val="22"/>
              </w:rPr>
            </w:pPr>
          </w:p>
          <w:p w:rsidR="00FF5E4A" w:rsidRDefault="00FF5E4A" w:rsidP="00591FB7">
            <w:pPr>
              <w:pStyle w:val="NoSpacing"/>
              <w:jc w:val="right"/>
            </w:pPr>
          </w:p>
          <w:p w:rsidR="00FF5E4A" w:rsidRDefault="00FF5E4A" w:rsidP="00FF5E4A">
            <w:pPr>
              <w:pStyle w:val="NoSpacing"/>
            </w:pPr>
          </w:p>
          <w:p w:rsidR="00591FB7" w:rsidRPr="00591FB7" w:rsidRDefault="00591FB7" w:rsidP="00591FB7">
            <w:pPr>
              <w:pStyle w:val="NoSpacing"/>
              <w:jc w:val="right"/>
            </w:pPr>
            <w:proofErr w:type="spellStart"/>
            <w:r w:rsidRPr="00591FB7">
              <w:t>Tullibody</w:t>
            </w:r>
            <w:proofErr w:type="spellEnd"/>
            <w:r w:rsidRPr="00591FB7">
              <w:t xml:space="preserve"> Road, ALLOA FK10 2ES</w:t>
            </w:r>
          </w:p>
          <w:p w:rsidR="00591FB7" w:rsidRPr="00591FB7" w:rsidRDefault="00591FB7" w:rsidP="00591FB7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591FB7">
              <w:rPr>
                <w:rFonts w:asciiTheme="minorHAnsi" w:hAnsiTheme="minorHAnsi"/>
                <w:sz w:val="22"/>
                <w:szCs w:val="22"/>
              </w:rPr>
              <w:t>Telephone: 01259 452333   Fax: 01259 720402</w:t>
            </w:r>
          </w:p>
          <w:p w:rsidR="001B2CF8" w:rsidRDefault="00591FB7" w:rsidP="00FF5E4A">
            <w:pPr>
              <w:jc w:val="right"/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591FB7">
              <w:rPr>
                <w:rFonts w:asciiTheme="minorHAnsi" w:hAnsiTheme="minorHAnsi"/>
                <w:b/>
                <w:sz w:val="22"/>
                <w:szCs w:val="22"/>
              </w:rPr>
              <w:t>Headteacher</w:t>
            </w:r>
            <w:proofErr w:type="spellEnd"/>
            <w:r w:rsidRPr="00591FB7">
              <w:rPr>
                <w:rFonts w:asciiTheme="minorHAnsi" w:hAnsiTheme="minorHAnsi"/>
                <w:b/>
                <w:sz w:val="22"/>
                <w:szCs w:val="22"/>
              </w:rPr>
              <w:t>: Mr Tom Black</w:t>
            </w:r>
          </w:p>
          <w:p w:rsidR="00232A53" w:rsidRDefault="00232A53" w:rsidP="00FF5E4A">
            <w:pPr>
              <w:jc w:val="right"/>
              <w:rPr>
                <w:b/>
              </w:rPr>
            </w:pPr>
          </w:p>
        </w:tc>
      </w:tr>
      <w:tr w:rsidR="00CC698A" w:rsidRPr="003335DD" w:rsidTr="00232A53">
        <w:trPr>
          <w:cantSplit/>
          <w:trHeight w:val="350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</w:tcPr>
          <w:p w:rsidR="00CC698A" w:rsidRPr="003335DD" w:rsidRDefault="00CC698A">
            <w:pPr>
              <w:rPr>
                <w:rFonts w:asciiTheme="minorHAnsi" w:hAnsiTheme="minorHAnsi"/>
                <w:b/>
                <w:szCs w:val="24"/>
              </w:rPr>
            </w:pPr>
          </w:p>
        </w:tc>
        <w:tc>
          <w:tcPr>
            <w:tcW w:w="62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C698A" w:rsidRPr="003335DD" w:rsidRDefault="00CC698A">
            <w:pPr>
              <w:rPr>
                <w:rFonts w:asciiTheme="minorHAnsi" w:hAnsiTheme="minorHAnsi"/>
                <w:b/>
                <w:szCs w:val="24"/>
              </w:rPr>
            </w:pPr>
          </w:p>
        </w:tc>
      </w:tr>
    </w:tbl>
    <w:p w:rsidR="00241B22" w:rsidRDefault="00241B22" w:rsidP="008D51BE">
      <w:pPr>
        <w:ind w:right="-755"/>
        <w:jc w:val="both"/>
        <w:rPr>
          <w:rFonts w:asciiTheme="minorHAnsi" w:hAnsiTheme="minorHAnsi"/>
        </w:rPr>
      </w:pPr>
      <w:bookmarkStart w:id="1" w:name="Address"/>
      <w:bookmarkEnd w:id="1"/>
    </w:p>
    <w:p w:rsidR="00241B22" w:rsidRDefault="00241B22" w:rsidP="008D51BE">
      <w:pPr>
        <w:ind w:right="-755"/>
        <w:jc w:val="both"/>
        <w:rPr>
          <w:rFonts w:asciiTheme="minorHAnsi" w:hAnsiTheme="minorHAnsi"/>
        </w:rPr>
      </w:pPr>
    </w:p>
    <w:p w:rsidR="00241B22" w:rsidRDefault="00241B22" w:rsidP="008D51BE">
      <w:pPr>
        <w:ind w:right="-755"/>
        <w:jc w:val="both"/>
        <w:rPr>
          <w:rFonts w:asciiTheme="minorHAnsi" w:hAnsiTheme="minorHAnsi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Dear Parents/Carers,</w:t>
      </w:r>
    </w:p>
    <w:p w:rsidR="003E6632" w:rsidRP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If you would like to rent a locker, the following charges will apply. Lockers will be issued on a first come, first served basis and are subject to availability. A waiting list will apply when all lockers have been allocated.</w:t>
      </w:r>
    </w:p>
    <w:p w:rsidR="003E6632" w:rsidRP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Payment of £6 per annum + a returnable deposit of £5 when the key is returned = £11 for one year</w:t>
      </w:r>
    </w:p>
    <w:p w:rsidR="003E6632" w:rsidRP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Discounted rates are available if paid upfront for longer periods of time as below.</w:t>
      </w:r>
    </w:p>
    <w:p w:rsid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2 year contract - £11 + £5 deposit = £16</w:t>
      </w:r>
    </w:p>
    <w:p w:rsid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3 year contract - £15 + £5 deposit = £20</w:t>
      </w:r>
    </w:p>
    <w:p w:rsid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4 year contract - £20 + £5 deposit = £25</w:t>
      </w:r>
    </w:p>
    <w:p w:rsid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5 year contact - £25 + £5 deposit = £30</w:t>
      </w: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___________________________________________________________________</w:t>
      </w:r>
    </w:p>
    <w:p w:rsidR="003E6632" w:rsidRDefault="003E6632" w:rsidP="003E6632">
      <w:pPr>
        <w:jc w:val="center"/>
        <w:rPr>
          <w:b/>
          <w:sz w:val="20"/>
        </w:rPr>
      </w:pPr>
    </w:p>
    <w:p w:rsidR="003E6632" w:rsidRPr="003E6632" w:rsidRDefault="003E6632" w:rsidP="003E6632">
      <w:pPr>
        <w:jc w:val="center"/>
        <w:rPr>
          <w:b/>
          <w:sz w:val="20"/>
        </w:rPr>
      </w:pPr>
      <w:r w:rsidRPr="003E6632">
        <w:rPr>
          <w:b/>
          <w:sz w:val="20"/>
        </w:rPr>
        <w:t>Lornshill Academy Lockers</w:t>
      </w:r>
    </w:p>
    <w:p w:rsidR="003E6632" w:rsidRPr="003E6632" w:rsidRDefault="003E6632" w:rsidP="003E6632">
      <w:pPr>
        <w:rPr>
          <w:sz w:val="20"/>
        </w:rPr>
      </w:pPr>
    </w:p>
    <w:p w:rsid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Pupil Name: ________________________________</w:t>
      </w:r>
    </w:p>
    <w:p w:rsidR="003E6632" w:rsidRP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Tutor Group: _________________________</w:t>
      </w:r>
      <w:r>
        <w:rPr>
          <w:sz w:val="20"/>
        </w:rPr>
        <w:t>_______</w:t>
      </w:r>
    </w:p>
    <w:p w:rsidR="003E6632" w:rsidRP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I would like to rent a locker for ____________ year(s)</w:t>
      </w:r>
    </w:p>
    <w:p w:rsidR="003E6632" w:rsidRP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 w:rsidRPr="003E6632">
        <w:rPr>
          <w:sz w:val="20"/>
        </w:rPr>
        <w:t>I enclose cash/cheque for £________           (Cheques should be made payable to Lornshill Academy)</w:t>
      </w:r>
    </w:p>
    <w:p w:rsidR="003E6632" w:rsidRPr="003E6632" w:rsidRDefault="003E6632" w:rsidP="003E6632">
      <w:pPr>
        <w:rPr>
          <w:sz w:val="20"/>
        </w:rPr>
      </w:pPr>
    </w:p>
    <w:p w:rsidR="003E6632" w:rsidRDefault="003E6632" w:rsidP="003E6632">
      <w:pPr>
        <w:rPr>
          <w:sz w:val="20"/>
        </w:rPr>
      </w:pPr>
      <w:r w:rsidRPr="003E6632">
        <w:rPr>
          <w:sz w:val="20"/>
        </w:rPr>
        <w:t>Parental Signature: ________________________________</w:t>
      </w:r>
      <w:r w:rsidRPr="003E6632">
        <w:rPr>
          <w:sz w:val="20"/>
        </w:rPr>
        <w:br/>
      </w:r>
    </w:p>
    <w:p w:rsidR="003E6632" w:rsidRDefault="003E6632" w:rsidP="003E6632">
      <w:pPr>
        <w:rPr>
          <w:sz w:val="20"/>
        </w:rPr>
      </w:pPr>
      <w:r>
        <w:rPr>
          <w:sz w:val="20"/>
        </w:rPr>
        <w:t>Print Name: _______________________________________</w:t>
      </w:r>
    </w:p>
    <w:p w:rsidR="003E6632" w:rsidRDefault="003E6632" w:rsidP="003E6632">
      <w:pPr>
        <w:rPr>
          <w:sz w:val="20"/>
        </w:rPr>
      </w:pPr>
    </w:p>
    <w:p w:rsidR="003E6632" w:rsidRPr="003E6632" w:rsidRDefault="003E6632" w:rsidP="003E6632">
      <w:pPr>
        <w:rPr>
          <w:sz w:val="20"/>
        </w:rPr>
      </w:pPr>
      <w:r>
        <w:rPr>
          <w:sz w:val="20"/>
        </w:rPr>
        <w:t>Date: _____________________________________________</w:t>
      </w:r>
    </w:p>
    <w:p w:rsidR="00241B22" w:rsidRPr="003E6632" w:rsidRDefault="00241B22" w:rsidP="008D51BE">
      <w:pPr>
        <w:ind w:right="-755"/>
        <w:jc w:val="both"/>
        <w:rPr>
          <w:rFonts w:asciiTheme="minorHAnsi" w:hAnsiTheme="minorHAnsi"/>
          <w:sz w:val="20"/>
        </w:rPr>
      </w:pPr>
    </w:p>
    <w:p w:rsidR="00241B22" w:rsidRPr="003E6632" w:rsidRDefault="00241B22" w:rsidP="008D51BE">
      <w:pPr>
        <w:ind w:right="-755"/>
        <w:jc w:val="both"/>
        <w:rPr>
          <w:rFonts w:asciiTheme="minorHAnsi" w:hAnsiTheme="minorHAnsi"/>
          <w:sz w:val="20"/>
        </w:rPr>
      </w:pPr>
    </w:p>
    <w:p w:rsidR="00241B22" w:rsidRPr="003E6632" w:rsidRDefault="00241B22" w:rsidP="008D51BE">
      <w:pPr>
        <w:ind w:right="-755"/>
        <w:jc w:val="both"/>
        <w:rPr>
          <w:rFonts w:asciiTheme="minorHAnsi" w:hAnsiTheme="minorHAnsi"/>
          <w:sz w:val="20"/>
        </w:rPr>
      </w:pPr>
    </w:p>
    <w:sectPr w:rsidR="00241B22" w:rsidRPr="003E6632" w:rsidSect="00571F58">
      <w:footerReference w:type="default" r:id="rId10"/>
      <w:pgSz w:w="11909" w:h="16834" w:code="9"/>
      <w:pgMar w:top="288" w:right="1440" w:bottom="426" w:left="1440" w:header="706" w:footer="14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BA4" w:rsidRDefault="008F4BA4">
      <w:r>
        <w:separator/>
      </w:r>
    </w:p>
  </w:endnote>
  <w:endnote w:type="continuationSeparator" w:id="0">
    <w:p w:rsidR="008F4BA4" w:rsidRDefault="008F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xton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BA4" w:rsidRDefault="00752836" w:rsidP="00571F58">
    <w:pPr>
      <w:pStyle w:val="Footer"/>
      <w:tabs>
        <w:tab w:val="clear" w:pos="8640"/>
        <w:tab w:val="right" w:pos="8931"/>
      </w:tabs>
      <w:rPr>
        <w:b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459D61" wp14:editId="36B355AD">
              <wp:simplePos x="0" y="0"/>
              <wp:positionH relativeFrom="column">
                <wp:posOffset>5591175</wp:posOffset>
              </wp:positionH>
              <wp:positionV relativeFrom="paragraph">
                <wp:posOffset>241935</wp:posOffset>
              </wp:positionV>
              <wp:extent cx="952500" cy="64770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1F58" w:rsidRDefault="00571F58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AA96631" wp14:editId="0FC22678">
                                <wp:extent cx="695325" cy="495300"/>
                                <wp:effectExtent l="0" t="0" r="9525" b="0"/>
                                <wp:docPr id="40" name="Picture 40" descr="http://www.stonewallscotland.org.uk/sites/all/themes/stonewall/images/og/stonewallscotlandOG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 descr="http://www.stonewallscotland.org.uk/sites/all/themes/stonewall/images/og/stonewallscotlandOG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5325" cy="4953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59D6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440.25pt;margin-top:19.05pt;width:7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" fillcolor="white [3201]" stroked="f" strokeweight=".5pt">
              <v:textbox>
                <w:txbxContent>
                  <w:p w:rsidR="00571F58" w:rsidRDefault="00571F58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AA96631" wp14:editId="0FC22678">
                          <wp:extent cx="695325" cy="495300"/>
                          <wp:effectExtent l="0" t="0" r="9525" b="0"/>
                          <wp:docPr id="40" name="Picture 40" descr="http://www.stonewallscotland.org.uk/sites/all/themes/stonewall/images/og/stonewallscotlandOG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 descr="http://www.stonewallscotland.org.uk/sites/all/themes/stonewall/images/og/stonewallscotlandOG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5325" cy="495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21B5B7" wp14:editId="0C450CB8">
              <wp:simplePos x="0" y="0"/>
              <wp:positionH relativeFrom="column">
                <wp:posOffset>4600575</wp:posOffset>
              </wp:positionH>
              <wp:positionV relativeFrom="paragraph">
                <wp:posOffset>232410</wp:posOffset>
              </wp:positionV>
              <wp:extent cx="885825" cy="657225"/>
              <wp:effectExtent l="0" t="0" r="9525" b="952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657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1F58" w:rsidRDefault="00571F58">
                          <w:r w:rsidRPr="009E3633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A9D3CA7" wp14:editId="6D2CAD07">
                                <wp:extent cx="685800" cy="573413"/>
                                <wp:effectExtent l="0" t="0" r="0" b="0"/>
                                <wp:docPr id="11" name="Picture 1" descr="http://www.clacksweb.org.uk/images/logos/lornshillsportshub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http://www.clacksweb.org.uk/images/logos/lornshillsportshub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3196" cy="5795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21B5B7" id="Text Box 8" o:spid="_x0000_s1028" type="#_x0000_t202" style="position:absolute;margin-left:362.25pt;margin-top:18.3pt;width:69.75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" fillcolor="white [3201]" stroked="f" strokeweight=".5pt">
              <v:textbox>
                <w:txbxContent>
                  <w:p w:rsidR="00571F58" w:rsidRDefault="00571F58">
                    <w:r w:rsidRPr="009E3633">
                      <w:rPr>
                        <w:noProof/>
                        <w:lang w:eastAsia="en-GB"/>
                      </w:rPr>
                      <w:drawing>
                        <wp:inline distT="0" distB="0" distL="0" distR="0" wp14:anchorId="2A9D3CA7" wp14:editId="6D2CAD07">
                          <wp:extent cx="685800" cy="573413"/>
                          <wp:effectExtent l="0" t="0" r="0" b="0"/>
                          <wp:docPr id="11" name="Picture 1" descr="http://www.clacksweb.org.uk/images/logos/lornshillsportshub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http://www.clacksweb.org.uk/images/logos/lornshillsportshub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3196" cy="5795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0059D26" wp14:editId="026A9E63">
              <wp:simplePos x="0" y="0"/>
              <wp:positionH relativeFrom="column">
                <wp:posOffset>3152775</wp:posOffset>
              </wp:positionH>
              <wp:positionV relativeFrom="paragraph">
                <wp:posOffset>222885</wp:posOffset>
              </wp:positionV>
              <wp:extent cx="1247775" cy="666750"/>
              <wp:effectExtent l="0" t="0" r="9525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666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52836" w:rsidRDefault="00752836">
                          <w:r w:rsidRPr="00752836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D113B6E" wp14:editId="5921C04E">
                                <wp:extent cx="1002618" cy="342900"/>
                                <wp:effectExtent l="0" t="0" r="7620" b="0"/>
                                <wp:docPr id="13" name="Picture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9558" cy="3657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059D26" id="Text Box 12" o:spid="_x0000_s1029" type="#_x0000_t202" style="position:absolute;margin-left:248.25pt;margin-top:17.55pt;width:98.25pt;height:5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" fillcolor="white [3201]" stroked="f" strokeweight=".5pt">
              <v:textbox>
                <w:txbxContent>
                  <w:p w:rsidR="00752836" w:rsidRDefault="00752836">
                    <w:r w:rsidRPr="00752836">
                      <w:rPr>
                        <w:noProof/>
                        <w:lang w:eastAsia="en-GB"/>
                      </w:rPr>
                      <w:drawing>
                        <wp:inline distT="0" distB="0" distL="0" distR="0" wp14:anchorId="3D113B6E" wp14:editId="5921C04E">
                          <wp:extent cx="1002618" cy="342900"/>
                          <wp:effectExtent l="0" t="0" r="7620" b="0"/>
                          <wp:docPr id="13" name="Picture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6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9558" cy="3657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4AFECD" wp14:editId="0B1DD937">
              <wp:simplePos x="0" y="0"/>
              <wp:positionH relativeFrom="column">
                <wp:posOffset>2238375</wp:posOffset>
              </wp:positionH>
              <wp:positionV relativeFrom="paragraph">
                <wp:posOffset>111760</wp:posOffset>
              </wp:positionV>
              <wp:extent cx="819150" cy="9334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9150" cy="933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1F58" w:rsidRDefault="00571F58">
                          <w:r w:rsidRPr="00311BDB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0AA6F84" wp14:editId="2584DACB">
                                <wp:extent cx="728771" cy="771525"/>
                                <wp:effectExtent l="0" t="0" r="0" b="0"/>
                                <wp:docPr id="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7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8056" cy="7813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AFECD" id="Text Box 10" o:spid="_x0000_s1030" type="#_x0000_t202" style="position:absolute;margin-left:176.25pt;margin-top:8.8pt;width:64.5pt;height:7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" fillcolor="white [3201]" stroked="f" strokeweight=".5pt">
              <v:textbox>
                <w:txbxContent>
                  <w:p w:rsidR="00571F58" w:rsidRDefault="00571F58">
                    <w:r w:rsidRPr="00311BDB">
                      <w:rPr>
                        <w:noProof/>
                        <w:lang w:eastAsia="en-GB"/>
                      </w:rPr>
                      <w:drawing>
                        <wp:inline distT="0" distB="0" distL="0" distR="0" wp14:anchorId="00AA6F84" wp14:editId="2584DACB">
                          <wp:extent cx="728771" cy="771525"/>
                          <wp:effectExtent l="0" t="0" r="0" b="0"/>
                          <wp:docPr id="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8056" cy="7813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287D7C0" wp14:editId="306C96B3">
              <wp:simplePos x="0" y="0"/>
              <wp:positionH relativeFrom="column">
                <wp:posOffset>1038225</wp:posOffset>
              </wp:positionH>
              <wp:positionV relativeFrom="paragraph">
                <wp:posOffset>232410</wp:posOffset>
              </wp:positionV>
              <wp:extent cx="1095375" cy="666750"/>
              <wp:effectExtent l="0" t="0" r="9525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5375" cy="666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52836" w:rsidRDefault="00752836">
                          <w:r w:rsidRPr="00752836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BBA1AEB" wp14:editId="1DA7822A">
                                <wp:extent cx="906145" cy="370205"/>
                                <wp:effectExtent l="0" t="0" r="8255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6145" cy="3702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87D7C0" id="Text Box 2" o:spid="_x0000_s1031" type="#_x0000_t202" style="position:absolute;margin-left:81.75pt;margin-top:18.3pt;width:86.25pt;height:5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" fillcolor="white [3201]" stroked="f" strokeweight=".5pt">
              <v:textbox>
                <w:txbxContent>
                  <w:p w:rsidR="00752836" w:rsidRDefault="00752836">
                    <w:r w:rsidRPr="00752836">
                      <w:rPr>
                        <w:noProof/>
                        <w:lang w:eastAsia="en-GB"/>
                      </w:rPr>
                      <w:drawing>
                        <wp:inline distT="0" distB="0" distL="0" distR="0" wp14:anchorId="2BBA1AEB" wp14:editId="1DA7822A">
                          <wp:extent cx="906145" cy="370205"/>
                          <wp:effectExtent l="0" t="0" r="8255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06145" cy="3702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DE227A" wp14:editId="74DD7DCE">
              <wp:simplePos x="0" y="0"/>
              <wp:positionH relativeFrom="column">
                <wp:posOffset>123825</wp:posOffset>
              </wp:positionH>
              <wp:positionV relativeFrom="paragraph">
                <wp:posOffset>127635</wp:posOffset>
              </wp:positionV>
              <wp:extent cx="876300" cy="733425"/>
              <wp:effectExtent l="0" t="0" r="0" b="9525"/>
              <wp:wrapNone/>
              <wp:docPr id="41" name="Text Box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6300" cy="733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1F58" w:rsidRDefault="00571F58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484A98D1" wp14:editId="70D5609D">
                                <wp:extent cx="533400" cy="647700"/>
                                <wp:effectExtent l="0" t="0" r="0" b="0"/>
                                <wp:docPr id="5" name="Picture 1" descr="C:\Users\tblack\Desktop\Logo_colour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" name="Picture 1" descr="C:\Users\tblack\Desktop\Logo_colour.png"/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33400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DE227A" id="Text Box 41" o:spid="_x0000_s1032" type="#_x0000_t202" style="position:absolute;margin-left:9.75pt;margin-top:10.05pt;width:69pt;height:5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" fillcolor="white [3201]" stroked="f" strokeweight=".5pt">
              <v:textbox>
                <w:txbxContent>
                  <w:p w:rsidR="00571F58" w:rsidRDefault="00571F58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484A98D1" wp14:editId="70D5609D">
                          <wp:extent cx="533400" cy="647700"/>
                          <wp:effectExtent l="0" t="0" r="0" b="0"/>
                          <wp:docPr id="5" name="Picture 1" descr="C:\Users\tblack\Desktop\Logo_colour.pn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7" name="Picture 1" descr="C:\Users\tblack\Desktop\Logo_colour.png"/>
                                  <pic:cNvPicPr/>
                                </pic:nvPicPr>
                                <pic:blipFill>
                                  <a:blip r:embed="rId1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33400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75DA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303FB8" wp14:editId="060967AA">
              <wp:simplePos x="0" y="0"/>
              <wp:positionH relativeFrom="leftMargin">
                <wp:align>right</wp:align>
              </wp:positionH>
              <wp:positionV relativeFrom="paragraph">
                <wp:posOffset>194311</wp:posOffset>
              </wp:positionV>
              <wp:extent cx="590550" cy="571500"/>
              <wp:effectExtent l="0" t="0" r="0" b="0"/>
              <wp:wrapNone/>
              <wp:docPr id="42" name="Text Box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0" cy="571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1F58" w:rsidRDefault="00571F58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205025EA" wp14:editId="3DCB4837">
                                <wp:extent cx="476250" cy="466725"/>
                                <wp:effectExtent l="0" t="0" r="0" b="9525"/>
                                <wp:docPr id="6" name="Picture 1" descr="R:\Enterprise\Student Drop Folder\Mrs Ferguson\Eco School Web Site Pictures\Copy (2) of Eco School Logo.bm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" name="Picture 1" descr="R:\Enterprise\Student Drop Folder\Mrs Ferguson\Eco School Web Site Pictures\Copy (2) of Eco School Logo.bmp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466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303FB8" id="Text Box 42" o:spid="_x0000_s1033" type="#_x0000_t202" style="position:absolute;margin-left:-4.7pt;margin-top:15.3pt;width:46.5pt;height:45pt;z-index:2516654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" fillcolor="white [3201]" stroked="f" strokeweight=".5pt">
              <v:textbox>
                <w:txbxContent>
                  <w:p w:rsidR="00571F58" w:rsidRDefault="00571F58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205025EA" wp14:editId="3DCB4837">
                          <wp:extent cx="476250" cy="466725"/>
                          <wp:effectExtent l="0" t="0" r="0" b="9525"/>
                          <wp:docPr id="6" name="Picture 1" descr="R:\Enterprise\Student Drop Folder\Mrs Ferguson\Eco School Web Site Pictures\Copy (2) of Eco School Logo.bmp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" name="Picture 1" descr="R:\Enterprise\Student Drop Folder\Mrs Ferguson\Eco School Web Site Pictures\Copy (2) of Eco School Logo.bmp"/>
                                  <pic:cNvPicPr/>
                                </pic:nvPicPr>
                                <pic:blipFill>
                                  <a:blip r:embed="rId1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466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BA4" w:rsidRDefault="008F4BA4">
      <w:r>
        <w:separator/>
      </w:r>
    </w:p>
  </w:footnote>
  <w:footnote w:type="continuationSeparator" w:id="0">
    <w:p w:rsidR="008F4BA4" w:rsidRDefault="008F4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E70E25"/>
    <w:multiLevelType w:val="hybridMultilevel"/>
    <w:tmpl w:val="A3FEDC6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687D4D89"/>
    <w:multiLevelType w:val="hybridMultilevel"/>
    <w:tmpl w:val="A9BC1068"/>
    <w:lvl w:ilvl="0" w:tplc="080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" w15:restartNumberingAfterBreak="0">
    <w:nsid w:val="753714A4"/>
    <w:multiLevelType w:val="hybridMultilevel"/>
    <w:tmpl w:val="2012ABA6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ype" w:val="L"/>
    <w:docVar w:name="DocuType" w:val="L"/>
    <w:docVar w:name="DoType" w:val="L"/>
  </w:docVars>
  <w:rsids>
    <w:rsidRoot w:val="00232A53"/>
    <w:rsid w:val="00003461"/>
    <w:rsid w:val="000C12CB"/>
    <w:rsid w:val="000C37AF"/>
    <w:rsid w:val="000C496E"/>
    <w:rsid w:val="000F2242"/>
    <w:rsid w:val="00151317"/>
    <w:rsid w:val="00160AAE"/>
    <w:rsid w:val="00175DAA"/>
    <w:rsid w:val="001B2CF8"/>
    <w:rsid w:val="001B5FFB"/>
    <w:rsid w:val="001C4EEE"/>
    <w:rsid w:val="001D7D60"/>
    <w:rsid w:val="00232A53"/>
    <w:rsid w:val="002348BB"/>
    <w:rsid w:val="00235147"/>
    <w:rsid w:val="00241B22"/>
    <w:rsid w:val="00292584"/>
    <w:rsid w:val="002971E5"/>
    <w:rsid w:val="002C002F"/>
    <w:rsid w:val="00304EB5"/>
    <w:rsid w:val="003335DD"/>
    <w:rsid w:val="00372A41"/>
    <w:rsid w:val="003972C8"/>
    <w:rsid w:val="003A014F"/>
    <w:rsid w:val="003B1D95"/>
    <w:rsid w:val="003B2E9C"/>
    <w:rsid w:val="003E6632"/>
    <w:rsid w:val="00400AA3"/>
    <w:rsid w:val="004248A7"/>
    <w:rsid w:val="0043269F"/>
    <w:rsid w:val="00460CF3"/>
    <w:rsid w:val="004719AB"/>
    <w:rsid w:val="00484265"/>
    <w:rsid w:val="004A2019"/>
    <w:rsid w:val="004C48D6"/>
    <w:rsid w:val="004E26FA"/>
    <w:rsid w:val="004E2D80"/>
    <w:rsid w:val="00507941"/>
    <w:rsid w:val="00571F58"/>
    <w:rsid w:val="00576234"/>
    <w:rsid w:val="00591FB7"/>
    <w:rsid w:val="00624B90"/>
    <w:rsid w:val="006434A9"/>
    <w:rsid w:val="0064677B"/>
    <w:rsid w:val="006745E8"/>
    <w:rsid w:val="006763BA"/>
    <w:rsid w:val="00694389"/>
    <w:rsid w:val="00695143"/>
    <w:rsid w:val="006D062A"/>
    <w:rsid w:val="006E5210"/>
    <w:rsid w:val="00725FA7"/>
    <w:rsid w:val="00752836"/>
    <w:rsid w:val="00786E13"/>
    <w:rsid w:val="00795B5C"/>
    <w:rsid w:val="007C281F"/>
    <w:rsid w:val="007F1D6C"/>
    <w:rsid w:val="0083519F"/>
    <w:rsid w:val="00836EA2"/>
    <w:rsid w:val="00872EBE"/>
    <w:rsid w:val="008907B8"/>
    <w:rsid w:val="008D118F"/>
    <w:rsid w:val="008D51BE"/>
    <w:rsid w:val="008E74B6"/>
    <w:rsid w:val="008F2A77"/>
    <w:rsid w:val="008F4BA4"/>
    <w:rsid w:val="008F625E"/>
    <w:rsid w:val="009447FD"/>
    <w:rsid w:val="00962723"/>
    <w:rsid w:val="009E5264"/>
    <w:rsid w:val="009E5F01"/>
    <w:rsid w:val="00A05657"/>
    <w:rsid w:val="00A125D3"/>
    <w:rsid w:val="00A54F55"/>
    <w:rsid w:val="00A672ED"/>
    <w:rsid w:val="00A92C0B"/>
    <w:rsid w:val="00AB6335"/>
    <w:rsid w:val="00AC7D79"/>
    <w:rsid w:val="00B035A6"/>
    <w:rsid w:val="00B31070"/>
    <w:rsid w:val="00B7432C"/>
    <w:rsid w:val="00B77B4D"/>
    <w:rsid w:val="00BA65BA"/>
    <w:rsid w:val="00BB0FC6"/>
    <w:rsid w:val="00BB1D0E"/>
    <w:rsid w:val="00C02B9F"/>
    <w:rsid w:val="00C20354"/>
    <w:rsid w:val="00C30A29"/>
    <w:rsid w:val="00C775F4"/>
    <w:rsid w:val="00CC698A"/>
    <w:rsid w:val="00D53D59"/>
    <w:rsid w:val="00D83F78"/>
    <w:rsid w:val="00E2591B"/>
    <w:rsid w:val="00E33F75"/>
    <w:rsid w:val="00EC6195"/>
    <w:rsid w:val="00F17EC5"/>
    <w:rsid w:val="00F26EC0"/>
    <w:rsid w:val="00F31B37"/>
    <w:rsid w:val="00F64989"/>
    <w:rsid w:val="00F91CC4"/>
    <w:rsid w:val="00FC4A06"/>
    <w:rsid w:val="00F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849"/>
    <o:shapelayout v:ext="edit">
      <o:idmap v:ext="edit" data="1"/>
    </o:shapelayout>
  </w:shapeDefaults>
  <w:decimalSymbol w:val="."/>
  <w:listSeparator w:val=","/>
  <w15:docId w15:val="{E229230E-F5C2-4494-8E81-CF5C932C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98A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CC698A"/>
    <w:pPr>
      <w:keepNext/>
      <w:outlineLvl w:val="0"/>
    </w:pPr>
    <w:rPr>
      <w:rFonts w:ascii="Caxton Bk BT" w:hAnsi="Caxton Bk BT"/>
      <w:sz w:val="32"/>
    </w:rPr>
  </w:style>
  <w:style w:type="paragraph" w:styleId="Heading2">
    <w:name w:val="heading 2"/>
    <w:basedOn w:val="Normal"/>
    <w:next w:val="Normal"/>
    <w:qFormat/>
    <w:rsid w:val="00CC698A"/>
    <w:pPr>
      <w:keepNext/>
      <w:spacing w:before="480"/>
      <w:outlineLvl w:val="1"/>
    </w:pPr>
    <w:rPr>
      <w:b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next w:val="Normal"/>
    <w:semiHidden/>
    <w:rsid w:val="00CC698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semiHidden/>
    <w:rsid w:val="00CC698A"/>
    <w:pPr>
      <w:tabs>
        <w:tab w:val="center" w:pos="4320"/>
        <w:tab w:val="right" w:pos="8640"/>
      </w:tabs>
    </w:pPr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53"/>
    <w:rPr>
      <w:rFonts w:ascii="Tahoma" w:hAnsi="Tahoma" w:cs="Tahoma"/>
      <w:sz w:val="16"/>
      <w:szCs w:val="16"/>
    </w:rPr>
  </w:style>
  <w:style w:type="paragraph" w:customStyle="1" w:styleId="Letterhead">
    <w:name w:val="Letterhead"/>
    <w:basedOn w:val="Normal"/>
    <w:rsid w:val="00CC698A"/>
    <w:pPr>
      <w:ind w:firstLine="702"/>
    </w:pPr>
    <w:rPr>
      <w:rFonts w:ascii="Caxton Bk BT" w:hAnsi="Caxton Bk BT"/>
      <w:b/>
      <w:sz w:val="28"/>
    </w:rPr>
  </w:style>
  <w:style w:type="paragraph" w:customStyle="1" w:styleId="Address">
    <w:name w:val="Address"/>
    <w:basedOn w:val="Normal"/>
    <w:rsid w:val="00CC698A"/>
    <w:pPr>
      <w:ind w:firstLine="702"/>
    </w:pPr>
    <w:rPr>
      <w:rFonts w:ascii="Caxton Bk BT" w:hAnsi="Caxton Bk BT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53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A92C0B"/>
    <w:rPr>
      <w:color w:val="0000FF" w:themeColor="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035A6"/>
    <w:rPr>
      <w:rFonts w:ascii="Arial" w:hAnsi="Arial"/>
      <w:sz w:val="16"/>
      <w:lang w:eastAsia="en-US"/>
    </w:rPr>
  </w:style>
  <w:style w:type="paragraph" w:styleId="NormalWeb">
    <w:name w:val="Normal (Web)"/>
    <w:basedOn w:val="Normal"/>
    <w:uiPriority w:val="99"/>
    <w:unhideWhenUsed/>
    <w:rsid w:val="000C12CB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paragraph" w:styleId="NoSpacing">
    <w:name w:val="No Spacing"/>
    <w:uiPriority w:val="1"/>
    <w:qFormat/>
    <w:rsid w:val="00591F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43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0.png"/><Relationship Id="rId13" Type="http://schemas.openxmlformats.org/officeDocument/2006/relationships/image" Target="media/image9.png"/><Relationship Id="rId3" Type="http://schemas.openxmlformats.org/officeDocument/2006/relationships/image" Target="media/image4.jpeg"/><Relationship Id="rId7" Type="http://schemas.openxmlformats.org/officeDocument/2006/relationships/image" Target="media/image6.png"/><Relationship Id="rId12" Type="http://schemas.openxmlformats.org/officeDocument/2006/relationships/image" Target="media/image80.png"/><Relationship Id="rId2" Type="http://schemas.openxmlformats.org/officeDocument/2006/relationships/image" Target="media/image30.jpeg"/><Relationship Id="rId1" Type="http://schemas.openxmlformats.org/officeDocument/2006/relationships/image" Target="media/image3.jpeg"/><Relationship Id="rId6" Type="http://schemas.openxmlformats.org/officeDocument/2006/relationships/image" Target="media/image50.png"/><Relationship Id="rId11" Type="http://schemas.openxmlformats.org/officeDocument/2006/relationships/image" Target="media/image8.png"/><Relationship Id="rId5" Type="http://schemas.openxmlformats.org/officeDocument/2006/relationships/image" Target="media/image5.png"/><Relationship Id="rId10" Type="http://schemas.openxmlformats.org/officeDocument/2006/relationships/image" Target="media/image70.png"/><Relationship Id="rId4" Type="http://schemas.openxmlformats.org/officeDocument/2006/relationships/image" Target="media/image40.jpeg"/><Relationship Id="rId9" Type="http://schemas.openxmlformats.org/officeDocument/2006/relationships/image" Target="media/image7.png"/><Relationship Id="rId14" Type="http://schemas.openxmlformats.org/officeDocument/2006/relationships/image" Target="media/image9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indows\Application%20Data\Microsoft\Templates\Lornshill%20Letter%20Headin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Lornshill Letter Heading</Template>
  <TotalTime>1</TotalTime>
  <Pages>1</Pages>
  <Words>175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Clackmannanshire Council</Company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 Steel</dc:creator>
  <cp:lastModifiedBy>Richard Burrell</cp:lastModifiedBy>
  <cp:revision>2</cp:revision>
  <cp:lastPrinted>2021-09-16T14:09:00Z</cp:lastPrinted>
  <dcterms:created xsi:type="dcterms:W3CDTF">2021-10-18T13:45:00Z</dcterms:created>
  <dcterms:modified xsi:type="dcterms:W3CDTF">2021-10-18T13:45:00Z</dcterms:modified>
</cp:coreProperties>
</file>